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4F0" w:rsidRDefault="006137A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3408617</wp:posOffset>
                </wp:positionH>
                <wp:positionV relativeFrom="paragraph">
                  <wp:posOffset>1967</wp:posOffset>
                </wp:positionV>
                <wp:extent cx="2797175" cy="6652009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6652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079" w:rsidRDefault="00695079" w:rsidP="00695079">
                            <w:pPr>
                              <w:pStyle w:val="Bezodstpw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5A1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UCZNIOWIE</w:t>
                            </w:r>
                          </w:p>
                          <w:p w:rsidR="00561C17" w:rsidRPr="00EC5A13" w:rsidRDefault="004C3BD5" w:rsidP="00561C17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14295" cy="1247775"/>
                                  <wp:effectExtent l="19050" t="0" r="0" b="0"/>
                                  <wp:docPr id="34" name="Obraz 33" descr="z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w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29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1916" w:rsidRDefault="00695079" w:rsidP="00695079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EC5A13">
                              <w:rPr>
                                <w:color w:val="002060"/>
                              </w:rPr>
                              <w:t xml:space="preserve">Uczniom naszej szkoły zapewniamy zajęcia terapeutyczne dostosowane do indywidualnych potrzeb. </w:t>
                            </w:r>
                          </w:p>
                          <w:p w:rsidR="00695079" w:rsidRDefault="003A1916" w:rsidP="00695079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Razem uczymy się bawimy, jeździmy na wycieczki, bierzemy udział w wielu imprezach i konkursach.</w:t>
                            </w:r>
                          </w:p>
                          <w:p w:rsidR="003A1916" w:rsidRDefault="0031681A" w:rsidP="00695079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95400" cy="1960880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10" r="31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0C56">
                              <w:rPr>
                                <w:noProof/>
                                <w:color w:val="00206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38250" cy="1807904"/>
                                  <wp:effectExtent l="0" t="0" r="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6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81" r="30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051" cy="1810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81A" w:rsidRPr="008019A7" w:rsidRDefault="00695079" w:rsidP="00561C17">
                            <w:pPr>
                              <w:pStyle w:val="Bezodstpw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5A13">
                              <w:rPr>
                                <w:color w:val="002060"/>
                              </w:rPr>
                              <w:t>Zapewniamy pomoc oraz porady psychologa</w:t>
                            </w:r>
                            <w:r w:rsidR="00EC5A13" w:rsidRPr="00EC5A13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EC5A13">
                              <w:rPr>
                                <w:color w:val="002060"/>
                              </w:rPr>
                              <w:t>i pedagoga</w:t>
                            </w:r>
                            <w:r w:rsidR="0031681A">
                              <w:rPr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019A7" w:rsidRDefault="008019A7" w:rsidP="008019A7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8019A7" w:rsidRDefault="00EC5A13" w:rsidP="008019A7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5A1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KADRA</w:t>
                            </w:r>
                          </w:p>
                          <w:p w:rsidR="00EC5A13" w:rsidRPr="008019A7" w:rsidRDefault="00EC5A13" w:rsidP="008019A7">
                            <w:pPr>
                              <w:spacing w:after="120" w:line="240" w:lineRule="auto"/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019A7">
                              <w:rPr>
                                <w:color w:val="002060"/>
                              </w:rPr>
                              <w:t xml:space="preserve">Zatrudniamy wykwalifikowaną kadrę pedagogiczną, w tym również logopedę, </w:t>
                            </w:r>
                            <w:proofErr w:type="spellStart"/>
                            <w:r w:rsidRPr="008019A7">
                              <w:rPr>
                                <w:color w:val="002060"/>
                              </w:rPr>
                              <w:t>surdopedagogów</w:t>
                            </w:r>
                            <w:proofErr w:type="spellEnd"/>
                            <w:r w:rsidRPr="008019A7">
                              <w:rPr>
                                <w:color w:val="002060"/>
                              </w:rPr>
                              <w:t xml:space="preserve"> oraz terapeutów SI. </w:t>
                            </w:r>
                          </w:p>
                          <w:p w:rsidR="00EC5A13" w:rsidRPr="008019A7" w:rsidRDefault="00EC5A13" w:rsidP="00EC5A13">
                            <w:pPr>
                              <w:spacing w:after="120" w:line="240" w:lineRule="auto"/>
                              <w:rPr>
                                <w:color w:val="002060"/>
                              </w:rPr>
                            </w:pPr>
                            <w:r w:rsidRPr="008019A7">
                              <w:rPr>
                                <w:color w:val="002060"/>
                              </w:rPr>
                              <w:t>Wszyscy pracownicy naszej szkoły na bieżąco podnoszą swoje kwalifikacje w różnorodnych formach doskonalenia zawodowego.</w:t>
                            </w:r>
                          </w:p>
                          <w:p w:rsidR="00EC5A13" w:rsidRPr="00EC5A13" w:rsidRDefault="00EC5A13" w:rsidP="00695079">
                            <w:pPr>
                              <w:pStyle w:val="Bezodstpw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D41CFC" w:rsidRDefault="00D41C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4pt;margin-top:.15pt;width:220.25pt;height:5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w0tQIAALs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" filled="f" stroked="f">
                <v:textbox>
                  <w:txbxContent>
                    <w:p w:rsidR="00695079" w:rsidRDefault="00695079" w:rsidP="00695079">
                      <w:pPr>
                        <w:pStyle w:val="Bezodstpw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C5A13">
                        <w:rPr>
                          <w:b/>
                          <w:color w:val="002060"/>
                          <w:sz w:val="24"/>
                          <w:szCs w:val="24"/>
                        </w:rPr>
                        <w:t>UCZNIOWIE</w:t>
                      </w:r>
                    </w:p>
                    <w:p w:rsidR="00561C17" w:rsidRPr="00EC5A13" w:rsidRDefault="004C3BD5" w:rsidP="00561C17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2614295" cy="1247775"/>
                            <wp:effectExtent l="19050" t="0" r="0" b="0"/>
                            <wp:docPr id="34" name="Obraz 33" descr="z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w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295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1916" w:rsidRDefault="00695079" w:rsidP="00695079">
                      <w:pPr>
                        <w:pStyle w:val="Bezodstpw"/>
                        <w:rPr>
                          <w:color w:val="002060"/>
                        </w:rPr>
                      </w:pPr>
                      <w:r w:rsidRPr="00EC5A13">
                        <w:rPr>
                          <w:color w:val="002060"/>
                        </w:rPr>
                        <w:t xml:space="preserve">Uczniom naszej szkoły zapewniamy zajęcia terapeutyczne dostosowane do indywidualnych potrzeb. </w:t>
                      </w:r>
                    </w:p>
                    <w:p w:rsidR="00695079" w:rsidRDefault="003A1916" w:rsidP="00695079">
                      <w:pPr>
                        <w:pStyle w:val="Bezodstpw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Razem uczymy się bawimy, jeździmy na wycieczki, bierzemy udział w wielu imprezach i konkursach.</w:t>
                      </w:r>
                    </w:p>
                    <w:p w:rsidR="003A1916" w:rsidRDefault="0031681A" w:rsidP="00695079">
                      <w:pPr>
                        <w:pStyle w:val="Bezodstpw"/>
                        <w:rPr>
                          <w:color w:val="002060"/>
                        </w:rPr>
                      </w:pPr>
                      <w:r>
                        <w:rPr>
                          <w:noProof/>
                          <w:color w:val="002060"/>
                          <w:lang w:eastAsia="pl-PL"/>
                        </w:rPr>
                        <w:drawing>
                          <wp:inline distT="0" distB="0" distL="0" distR="0">
                            <wp:extent cx="1295400" cy="1960880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10" r="31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1960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0C56">
                        <w:rPr>
                          <w:noProof/>
                          <w:color w:val="002060"/>
                          <w:lang w:eastAsia="pl-PL"/>
                        </w:rPr>
                        <w:drawing>
                          <wp:inline distT="0" distB="0" distL="0" distR="0">
                            <wp:extent cx="1238250" cy="1807904"/>
                            <wp:effectExtent l="0" t="0" r="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6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81" r="30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0051" cy="18105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81A" w:rsidRPr="008019A7" w:rsidRDefault="00695079" w:rsidP="00561C17">
                      <w:pPr>
                        <w:pStyle w:val="Bezodstpw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EC5A13">
                        <w:rPr>
                          <w:color w:val="002060"/>
                        </w:rPr>
                        <w:t>Zapewniamy pomoc oraz porady psychologa</w:t>
                      </w:r>
                      <w:r w:rsidR="00EC5A13" w:rsidRPr="00EC5A13">
                        <w:rPr>
                          <w:color w:val="002060"/>
                        </w:rPr>
                        <w:t xml:space="preserve"> </w:t>
                      </w:r>
                      <w:r w:rsidRPr="00EC5A13">
                        <w:rPr>
                          <w:color w:val="002060"/>
                        </w:rPr>
                        <w:t>i pedagoga</w:t>
                      </w:r>
                      <w:r w:rsidR="0031681A">
                        <w:rPr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8019A7" w:rsidRDefault="008019A7" w:rsidP="008019A7">
                      <w:pPr>
                        <w:spacing w:after="120" w:line="240" w:lineRule="auto"/>
                        <w:jc w:val="both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8019A7" w:rsidRDefault="00EC5A13" w:rsidP="008019A7">
                      <w:pPr>
                        <w:spacing w:after="120" w:line="240" w:lineRule="auto"/>
                        <w:jc w:val="both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C5A13">
                        <w:rPr>
                          <w:b/>
                          <w:color w:val="002060"/>
                          <w:sz w:val="24"/>
                          <w:szCs w:val="24"/>
                        </w:rPr>
                        <w:t>KADRA</w:t>
                      </w:r>
                    </w:p>
                    <w:p w:rsidR="00EC5A13" w:rsidRPr="008019A7" w:rsidRDefault="00EC5A13" w:rsidP="008019A7">
                      <w:pPr>
                        <w:spacing w:after="120" w:line="240" w:lineRule="auto"/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8019A7">
                        <w:rPr>
                          <w:color w:val="002060"/>
                        </w:rPr>
                        <w:t xml:space="preserve">Zatrudniamy wykwalifikowaną kadrę pedagogiczną, w tym również logopedę, </w:t>
                      </w:r>
                      <w:proofErr w:type="spellStart"/>
                      <w:r w:rsidRPr="008019A7">
                        <w:rPr>
                          <w:color w:val="002060"/>
                        </w:rPr>
                        <w:t>surdopedagogów</w:t>
                      </w:r>
                      <w:proofErr w:type="spellEnd"/>
                      <w:r w:rsidRPr="008019A7">
                        <w:rPr>
                          <w:color w:val="002060"/>
                        </w:rPr>
                        <w:t xml:space="preserve"> oraz terapeutów SI. </w:t>
                      </w:r>
                    </w:p>
                    <w:p w:rsidR="00EC5A13" w:rsidRPr="008019A7" w:rsidRDefault="00EC5A13" w:rsidP="00EC5A13">
                      <w:pPr>
                        <w:spacing w:after="120" w:line="240" w:lineRule="auto"/>
                        <w:rPr>
                          <w:color w:val="002060"/>
                        </w:rPr>
                      </w:pPr>
                      <w:r w:rsidRPr="008019A7">
                        <w:rPr>
                          <w:color w:val="002060"/>
                        </w:rPr>
                        <w:t>Wszyscy pracownicy naszej szkoły na bieżąco podnoszą swoje kwalifikacje w różnorodnych formach doskonalenia zawodowego.</w:t>
                      </w:r>
                    </w:p>
                    <w:p w:rsidR="00EC5A13" w:rsidRPr="00EC5A13" w:rsidRDefault="00EC5A13" w:rsidP="00695079">
                      <w:pPr>
                        <w:pStyle w:val="Bezodstpw"/>
                        <w:rPr>
                          <w:color w:val="002060"/>
                          <w:sz w:val="24"/>
                          <w:szCs w:val="24"/>
                        </w:rPr>
                      </w:pPr>
                    </w:p>
                    <w:p w:rsidR="00D41CFC" w:rsidRDefault="00D41CF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6801485</wp:posOffset>
                </wp:positionH>
                <wp:positionV relativeFrom="paragraph">
                  <wp:posOffset>-2540</wp:posOffset>
                </wp:positionV>
                <wp:extent cx="2810510" cy="6468110"/>
                <wp:effectExtent l="0" t="0" r="127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A13" w:rsidRPr="00EC5A13" w:rsidRDefault="006C2FE3" w:rsidP="00EC5A13">
                            <w:pPr>
                              <w:pStyle w:val="Bezodstpw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5A1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BAZA </w:t>
                            </w:r>
                          </w:p>
                          <w:p w:rsidR="006C2FE3" w:rsidRPr="00EC5A13" w:rsidRDefault="006C2FE3" w:rsidP="00EC5A13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EC5A13">
                              <w:rPr>
                                <w:color w:val="002060"/>
                              </w:rPr>
                              <w:t xml:space="preserve">Szkoła mieści się w funkcjonalnym, wyremontowanym budynku. </w:t>
                            </w:r>
                          </w:p>
                          <w:p w:rsidR="00695079" w:rsidRPr="00695079" w:rsidRDefault="00500C56" w:rsidP="00695079">
                            <w:pPr>
                              <w:spacing w:after="120" w:line="240" w:lineRule="auto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27630" cy="1476375"/>
                                  <wp:effectExtent l="0" t="0" r="0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763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FE3" w:rsidRDefault="006C2FE3" w:rsidP="00695079">
                            <w:pPr>
                              <w:spacing w:after="120" w:line="240" w:lineRule="auto"/>
                              <w:rPr>
                                <w:color w:val="002060"/>
                              </w:rPr>
                            </w:pPr>
                            <w:r w:rsidRPr="00695079">
                              <w:rPr>
                                <w:color w:val="002060"/>
                              </w:rPr>
                              <w:t>Dysponujemy zapleczem sportowym - salą gimnastyczną, boiskiem z </w:t>
                            </w:r>
                            <w:r w:rsidR="00EC5A13">
                              <w:rPr>
                                <w:color w:val="002060"/>
                              </w:rPr>
                              <w:t>nawierzchnią tartanową, salką</w:t>
                            </w:r>
                            <w:r w:rsidRPr="00695079">
                              <w:rPr>
                                <w:color w:val="002060"/>
                              </w:rPr>
                              <w:t xml:space="preserve"> do gimnastyki korekcyjnej z bogatym wyposażeniem. </w:t>
                            </w:r>
                          </w:p>
                          <w:p w:rsidR="006C2FE3" w:rsidRDefault="006C2FE3" w:rsidP="00695079">
                            <w:pPr>
                              <w:spacing w:after="120" w:line="240" w:lineRule="auto"/>
                              <w:rPr>
                                <w:color w:val="002060"/>
                              </w:rPr>
                            </w:pPr>
                            <w:r w:rsidRPr="00695079">
                              <w:rPr>
                                <w:color w:val="002060"/>
                              </w:rPr>
                              <w:t xml:space="preserve">Posiadamy dwie pracownie komputerowe z dostępem do Internetu, wyposażoną pracownię gospodarstwa domowego, gabinet do prowadzenia zajęć terapii EEG </w:t>
                            </w:r>
                            <w:proofErr w:type="spellStart"/>
                            <w:r w:rsidRPr="00695079">
                              <w:rPr>
                                <w:color w:val="002060"/>
                              </w:rPr>
                              <w:t>Biofeedback</w:t>
                            </w:r>
                            <w:proofErr w:type="spellEnd"/>
                            <w:r w:rsidRPr="00695079">
                              <w:rPr>
                                <w:color w:val="002060"/>
                              </w:rPr>
                              <w:t xml:space="preserve"> i logopedii, świetlicę, bibliotekę oraz gabinet higienistki szkolnej.</w:t>
                            </w:r>
                          </w:p>
                          <w:p w:rsidR="00EC5A13" w:rsidRPr="00695079" w:rsidRDefault="00EC5A13" w:rsidP="00EC5A13">
                            <w:pPr>
                              <w:spacing w:after="12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EC5A13">
                              <w:rPr>
                                <w:noProof/>
                                <w:color w:val="00206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044881" cy="1533908"/>
                                  <wp:effectExtent l="19050" t="0" r="0" b="0"/>
                                  <wp:docPr id="19" name="Obraz 17" descr="img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002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895" cy="1534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FE3" w:rsidRPr="005A69CE" w:rsidRDefault="006C2FE3" w:rsidP="00695079">
                            <w:pPr>
                              <w:spacing w:after="120" w:line="240" w:lineRule="auto"/>
                              <w:rPr>
                                <w:b/>
                                <w:color w:val="002060"/>
                              </w:rPr>
                            </w:pPr>
                            <w:r w:rsidRPr="005A69CE">
                              <w:rPr>
                                <w:b/>
                                <w:color w:val="002060"/>
                              </w:rPr>
                              <w:t>Sale lekcyjne są wyposażone w nowoczesny sprzęt audiowizualny, tablicę interaktywną oraz inne pomoce dydaktyczne.</w:t>
                            </w:r>
                          </w:p>
                          <w:p w:rsidR="00D41CFC" w:rsidRDefault="00D41C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35.55pt;margin-top:-.2pt;width:221.3pt;height:5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oB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" filled="f" stroked="f">
                <v:textbox>
                  <w:txbxContent>
                    <w:p w:rsidR="00EC5A13" w:rsidRPr="00EC5A13" w:rsidRDefault="006C2FE3" w:rsidP="00EC5A13">
                      <w:pPr>
                        <w:pStyle w:val="Bezodstpw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C5A13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BAZA </w:t>
                      </w:r>
                    </w:p>
                    <w:p w:rsidR="006C2FE3" w:rsidRPr="00EC5A13" w:rsidRDefault="006C2FE3" w:rsidP="00EC5A13">
                      <w:pPr>
                        <w:pStyle w:val="Bezodstpw"/>
                        <w:rPr>
                          <w:color w:val="002060"/>
                        </w:rPr>
                      </w:pPr>
                      <w:r w:rsidRPr="00EC5A13">
                        <w:rPr>
                          <w:color w:val="002060"/>
                        </w:rPr>
                        <w:t xml:space="preserve">Szkoła mieści się w funkcjonalnym, wyremontowanym budynku. </w:t>
                      </w:r>
                    </w:p>
                    <w:p w:rsidR="00695079" w:rsidRPr="00695079" w:rsidRDefault="00500C56" w:rsidP="00695079">
                      <w:pPr>
                        <w:spacing w:after="120" w:line="240" w:lineRule="auto"/>
                        <w:rPr>
                          <w:color w:val="002060"/>
                        </w:rPr>
                      </w:pPr>
                      <w:r>
                        <w:rPr>
                          <w:noProof/>
                          <w:color w:val="002060"/>
                          <w:lang w:eastAsia="pl-PL"/>
                        </w:rPr>
                        <w:drawing>
                          <wp:inline distT="0" distB="0" distL="0" distR="0">
                            <wp:extent cx="2627630" cy="1476375"/>
                            <wp:effectExtent l="0" t="0" r="0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7630" cy="1476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FE3" w:rsidRDefault="006C2FE3" w:rsidP="00695079">
                      <w:pPr>
                        <w:spacing w:after="120" w:line="240" w:lineRule="auto"/>
                        <w:rPr>
                          <w:color w:val="002060"/>
                        </w:rPr>
                      </w:pPr>
                      <w:r w:rsidRPr="00695079">
                        <w:rPr>
                          <w:color w:val="002060"/>
                        </w:rPr>
                        <w:t>Dysponujemy zapleczem sportowym - salą gimnastyczną, boiskiem z </w:t>
                      </w:r>
                      <w:r w:rsidR="00EC5A13">
                        <w:rPr>
                          <w:color w:val="002060"/>
                        </w:rPr>
                        <w:t>nawierzchnią tartanową, salką</w:t>
                      </w:r>
                      <w:r w:rsidRPr="00695079">
                        <w:rPr>
                          <w:color w:val="002060"/>
                        </w:rPr>
                        <w:t xml:space="preserve"> do gimnastyki korekcyjnej z bogatym wyposażeniem. </w:t>
                      </w:r>
                    </w:p>
                    <w:p w:rsidR="006C2FE3" w:rsidRDefault="006C2FE3" w:rsidP="00695079">
                      <w:pPr>
                        <w:spacing w:after="120" w:line="240" w:lineRule="auto"/>
                        <w:rPr>
                          <w:color w:val="002060"/>
                        </w:rPr>
                      </w:pPr>
                      <w:r w:rsidRPr="00695079">
                        <w:rPr>
                          <w:color w:val="002060"/>
                        </w:rPr>
                        <w:t xml:space="preserve">Posiadamy dwie pracownie komputerowe z dostępem do Internetu, wyposażoną pracownię gospodarstwa domowego, gabinet do prowadzenia zajęć terapii EEG </w:t>
                      </w:r>
                      <w:proofErr w:type="spellStart"/>
                      <w:r w:rsidRPr="00695079">
                        <w:rPr>
                          <w:color w:val="002060"/>
                        </w:rPr>
                        <w:t>Biofeedback</w:t>
                      </w:r>
                      <w:proofErr w:type="spellEnd"/>
                      <w:r w:rsidRPr="00695079">
                        <w:rPr>
                          <w:color w:val="002060"/>
                        </w:rPr>
                        <w:t xml:space="preserve"> i logopedii, świetlicę, bibliotekę oraz gabinet higienistki szkolnej.</w:t>
                      </w:r>
                    </w:p>
                    <w:p w:rsidR="00EC5A13" w:rsidRPr="00695079" w:rsidRDefault="00EC5A13" w:rsidP="00EC5A13">
                      <w:pPr>
                        <w:spacing w:after="120" w:line="240" w:lineRule="auto"/>
                        <w:jc w:val="center"/>
                        <w:rPr>
                          <w:color w:val="002060"/>
                        </w:rPr>
                      </w:pPr>
                      <w:r w:rsidRPr="00EC5A13">
                        <w:rPr>
                          <w:noProof/>
                          <w:color w:val="002060"/>
                          <w:lang w:eastAsia="pl-PL"/>
                        </w:rPr>
                        <w:drawing>
                          <wp:inline distT="0" distB="0" distL="0" distR="0">
                            <wp:extent cx="2044881" cy="1533908"/>
                            <wp:effectExtent l="19050" t="0" r="0" b="0"/>
                            <wp:docPr id="19" name="Obraz 17" descr="img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002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895" cy="1534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FE3" w:rsidRPr="005A69CE" w:rsidRDefault="006C2FE3" w:rsidP="00695079">
                      <w:pPr>
                        <w:spacing w:after="120" w:line="240" w:lineRule="auto"/>
                        <w:rPr>
                          <w:b/>
                          <w:color w:val="002060"/>
                        </w:rPr>
                      </w:pPr>
                      <w:r w:rsidRPr="005A69CE">
                        <w:rPr>
                          <w:b/>
                          <w:color w:val="002060"/>
                        </w:rPr>
                        <w:t>Sale lekcyjne są wyposażone w nowoczesny sprzęt audiowizualny, tablicę interaktywną oraz inne pomoce dydaktyczne.</w:t>
                      </w:r>
                    </w:p>
                    <w:p w:rsidR="00D41CFC" w:rsidRDefault="00D41CF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810510" cy="6374130"/>
                <wp:effectExtent l="4445" t="0" r="444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637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FE7" w:rsidRDefault="00834521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EDUKACJA</w:t>
                            </w:r>
                          </w:p>
                          <w:p w:rsidR="004049B8" w:rsidRPr="005815BF" w:rsidRDefault="00834521" w:rsidP="005815BF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834521">
                              <w:rPr>
                                <w:rFonts w:cstheme="minorHAnsi"/>
                                <w:color w:val="1F497D" w:themeColor="text2"/>
                              </w:rPr>
                              <w:t>Celem edukacji w Szkole Przysposabiającej do Pracy jest wszechstronny rozwój uczniów na miarę indywidualnych możliwości oraz przygotowanie do codziennego życia tak, aby byli zaradni, umieli sterować własnym zachowaniem, by mogli uczestniczyć w życiu społecznym.</w:t>
                            </w:r>
                          </w:p>
                          <w:p w:rsidR="0031681A" w:rsidRDefault="0031681A" w:rsidP="00935FF5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>Uczniowie nabywają wiadomości</w:t>
                            </w:r>
                          </w:p>
                          <w:p w:rsidR="0031681A" w:rsidRDefault="0031681A" w:rsidP="00935FF5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i umiejętności na przedmiotach: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-f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>unkc</w:t>
                            </w: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jonowanie osobiste i społeczne</w:t>
                            </w: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br/>
                              <w:t>-w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ychowanie fizyczne </w:t>
                            </w: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br/>
                              <w:t>-przysposobienie do pracy</w:t>
                            </w:r>
                          </w:p>
                          <w:p w:rsidR="0031681A" w:rsidRPr="0031681A" w:rsidRDefault="0031681A" w:rsidP="0031681A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-z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>ajęcia kształtujące kreatywność</w:t>
                            </w:r>
                          </w:p>
                          <w:p w:rsidR="00935FF5" w:rsidRPr="0031681A" w:rsidRDefault="0031681A" w:rsidP="00935FF5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-z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>ajęcia rozwijające komunikowanie się.</w:t>
                            </w: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br/>
                              <w:t>-r</w:t>
                            </w:r>
                            <w:r w:rsidRPr="0031681A">
                              <w:rPr>
                                <w:rFonts w:cstheme="minorHAnsi"/>
                                <w:color w:val="1F497D" w:themeColor="text2"/>
                              </w:rPr>
                              <w:t>eligia</w:t>
                            </w:r>
                          </w:p>
                          <w:p w:rsidR="0031681A" w:rsidRDefault="0031681A" w:rsidP="00935FF5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-zajęcia rewalidacyjne</w:t>
                            </w:r>
                          </w:p>
                          <w:p w:rsidR="004049B8" w:rsidRPr="0031681A" w:rsidRDefault="0031681A" w:rsidP="00935FF5">
                            <w:pPr>
                              <w:pStyle w:val="Bezodstpw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br/>
                            </w:r>
                            <w:r w:rsidR="004049B8" w:rsidRPr="00935FF5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DOJAZD</w:t>
                            </w:r>
                          </w:p>
                          <w:p w:rsidR="00935FF5" w:rsidRPr="00935FF5" w:rsidRDefault="00935FF5" w:rsidP="00935FF5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</w:p>
                          <w:p w:rsidR="00935FF5" w:rsidRPr="00935FF5" w:rsidRDefault="004049B8" w:rsidP="00935FF5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935FF5">
                              <w:rPr>
                                <w:color w:val="002060"/>
                              </w:rPr>
                              <w:t>Uczniowie mają zagwarantowany bezpłatny dojazd do szkoły komunikacją miejską lub transportem finansowanym przez gminę.</w:t>
                            </w:r>
                          </w:p>
                          <w:p w:rsidR="00935FF5" w:rsidRPr="00935FF5" w:rsidRDefault="00935FF5" w:rsidP="004049B8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935FF5">
                              <w:rPr>
                                <w:noProof/>
                                <w:color w:val="00206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381292" cy="1362684"/>
                                  <wp:effectExtent l="19050" t="0" r="0" b="0"/>
                                  <wp:docPr id="32" name="Obraz 29" descr="m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4517" cy="136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FF5" w:rsidRPr="00935FF5" w:rsidRDefault="00935FF5" w:rsidP="004049B8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</w:p>
                          <w:p w:rsidR="004049B8" w:rsidRPr="00935FF5" w:rsidRDefault="004049B8" w:rsidP="00935FF5">
                            <w:pPr>
                              <w:pStyle w:val="Bezodstpw"/>
                              <w:rPr>
                                <w:color w:val="002060"/>
                              </w:rPr>
                            </w:pPr>
                            <w:r w:rsidRPr="005A69CE">
                              <w:rPr>
                                <w:b/>
                                <w:color w:val="002060"/>
                              </w:rPr>
                              <w:t>Nasza placówka ma dobre połączenie komunikacyjne. Można dojechać tramwajami</w:t>
                            </w:r>
                            <w:r w:rsidRPr="00935FF5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5A69CE">
                              <w:rPr>
                                <w:b/>
                                <w:color w:val="002060"/>
                              </w:rPr>
                              <w:t>linii 6, 11, 19, 33, 47 lub autobusami linii 22,</w:t>
                            </w:r>
                            <w:r w:rsidRPr="00935FF5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5A69CE">
                              <w:rPr>
                                <w:b/>
                                <w:color w:val="002060"/>
                              </w:rPr>
                              <w:t>92, 98, 165</w:t>
                            </w:r>
                          </w:p>
                          <w:p w:rsidR="004049B8" w:rsidRPr="004049B8" w:rsidRDefault="004049B8" w:rsidP="004049B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.2pt;margin-top:-.2pt;width:221.3pt;height:50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" filled="f" stroked="f" strokeweight="0">
                <v:fill recolor="t" rotate="t" type="frame"/>
                <v:textbox>
                  <w:txbxContent>
                    <w:p w:rsidR="00277FE7" w:rsidRDefault="00834521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EDUKACJA</w:t>
                      </w:r>
                    </w:p>
                    <w:p w:rsidR="004049B8" w:rsidRPr="005815BF" w:rsidRDefault="00834521" w:rsidP="005815BF">
                      <w:pPr>
                        <w:pStyle w:val="Bezodstpw"/>
                        <w:rPr>
                          <w:color w:val="002060"/>
                        </w:rPr>
                      </w:pPr>
                      <w:r w:rsidRPr="00834521">
                        <w:rPr>
                          <w:rFonts w:cstheme="minorHAnsi"/>
                          <w:color w:val="1F497D" w:themeColor="text2"/>
                        </w:rPr>
                        <w:t>Celem edukacji w Szkole Przysposabiającej do Pracy jest wszechstronny rozwój uczniów na miarę indywidualnych możliwości oraz przygotowanie do codziennego życia tak, aby byli zaradni, umieli sterować własnym zachowaniem, by mogli uczestniczyć w życiu społecznym.</w:t>
                      </w:r>
                    </w:p>
                    <w:p w:rsidR="0031681A" w:rsidRDefault="0031681A" w:rsidP="00935FF5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 w:rsidRPr="0031681A">
                        <w:rPr>
                          <w:rFonts w:cstheme="minorHAnsi"/>
                          <w:color w:val="1F497D" w:themeColor="text2"/>
                        </w:rPr>
                        <w:t>Uczniowie nabywają wiadomości</w:t>
                      </w:r>
                    </w:p>
                    <w:p w:rsidR="0031681A" w:rsidRDefault="0031681A" w:rsidP="00935FF5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 w:rsidRPr="0031681A">
                        <w:rPr>
                          <w:rFonts w:cstheme="minorHAnsi"/>
                          <w:color w:val="1F497D" w:themeColor="text2"/>
                        </w:rPr>
                        <w:t xml:space="preserve"> i umiejętności na przedmiotach: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br/>
                      </w:r>
                      <w:r>
                        <w:rPr>
                          <w:rFonts w:cstheme="minorHAnsi"/>
                          <w:color w:val="1F497D" w:themeColor="text2"/>
                        </w:rPr>
                        <w:t>-f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t>unkc</w:t>
                      </w:r>
                      <w:r>
                        <w:rPr>
                          <w:rFonts w:cstheme="minorHAnsi"/>
                          <w:color w:val="1F497D" w:themeColor="text2"/>
                        </w:rPr>
                        <w:t>jonowanie osobiste i społeczne</w:t>
                      </w:r>
                      <w:r>
                        <w:rPr>
                          <w:rFonts w:cstheme="minorHAnsi"/>
                          <w:color w:val="1F497D" w:themeColor="text2"/>
                        </w:rPr>
                        <w:br/>
                        <w:t>-w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t xml:space="preserve">ychowanie fizyczne </w:t>
                      </w:r>
                      <w:r>
                        <w:rPr>
                          <w:rFonts w:cstheme="minorHAnsi"/>
                          <w:color w:val="1F497D" w:themeColor="text2"/>
                        </w:rPr>
                        <w:br/>
                        <w:t>-przysposobienie do pracy</w:t>
                      </w:r>
                    </w:p>
                    <w:p w:rsidR="0031681A" w:rsidRPr="0031681A" w:rsidRDefault="0031681A" w:rsidP="0031681A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>
                        <w:rPr>
                          <w:rFonts w:cstheme="minorHAnsi"/>
                          <w:color w:val="1F497D" w:themeColor="text2"/>
                        </w:rPr>
                        <w:t>-z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t>ajęcia kształtujące kreatywność</w:t>
                      </w:r>
                    </w:p>
                    <w:p w:rsidR="00935FF5" w:rsidRPr="0031681A" w:rsidRDefault="0031681A" w:rsidP="00935FF5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>
                        <w:rPr>
                          <w:rFonts w:cstheme="minorHAnsi"/>
                          <w:color w:val="1F497D" w:themeColor="text2"/>
                        </w:rPr>
                        <w:t>-z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t>ajęcia rozwijające komunikowanie się.</w:t>
                      </w:r>
                      <w:r>
                        <w:rPr>
                          <w:rFonts w:cstheme="minorHAnsi"/>
                          <w:color w:val="1F497D" w:themeColor="text2"/>
                        </w:rPr>
                        <w:br/>
                        <w:t>-r</w:t>
                      </w:r>
                      <w:r w:rsidRPr="0031681A">
                        <w:rPr>
                          <w:rFonts w:cstheme="minorHAnsi"/>
                          <w:color w:val="1F497D" w:themeColor="text2"/>
                        </w:rPr>
                        <w:t>eligia</w:t>
                      </w:r>
                    </w:p>
                    <w:p w:rsidR="0031681A" w:rsidRDefault="0031681A" w:rsidP="00935FF5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>
                        <w:rPr>
                          <w:rFonts w:cstheme="minorHAnsi"/>
                          <w:color w:val="1F497D" w:themeColor="text2"/>
                        </w:rPr>
                        <w:t>-zajęcia rewalidacyjne</w:t>
                      </w:r>
                    </w:p>
                    <w:p w:rsidR="004049B8" w:rsidRPr="0031681A" w:rsidRDefault="0031681A" w:rsidP="00935FF5">
                      <w:pPr>
                        <w:pStyle w:val="Bezodstpw"/>
                        <w:rPr>
                          <w:rFonts w:cstheme="minorHAnsi"/>
                          <w:color w:val="1F497D" w:themeColor="text2"/>
                        </w:rPr>
                      </w:pPr>
                      <w:r>
                        <w:rPr>
                          <w:rFonts w:cstheme="minorHAnsi"/>
                          <w:color w:val="1F497D" w:themeColor="text2"/>
                        </w:rPr>
                        <w:br/>
                      </w:r>
                      <w:r w:rsidR="004049B8" w:rsidRPr="00935FF5">
                        <w:rPr>
                          <w:b/>
                          <w:color w:val="002060"/>
                          <w:sz w:val="24"/>
                          <w:szCs w:val="24"/>
                        </w:rPr>
                        <w:t>DOJAZD</w:t>
                      </w:r>
                    </w:p>
                    <w:p w:rsidR="00935FF5" w:rsidRPr="00935FF5" w:rsidRDefault="00935FF5" w:rsidP="00935FF5">
                      <w:pPr>
                        <w:pStyle w:val="Bezodstpw"/>
                        <w:rPr>
                          <w:color w:val="002060"/>
                        </w:rPr>
                      </w:pPr>
                    </w:p>
                    <w:p w:rsidR="00935FF5" w:rsidRPr="00935FF5" w:rsidRDefault="004049B8" w:rsidP="00935FF5">
                      <w:pPr>
                        <w:pStyle w:val="Bezodstpw"/>
                        <w:rPr>
                          <w:color w:val="002060"/>
                        </w:rPr>
                      </w:pPr>
                      <w:r w:rsidRPr="00935FF5">
                        <w:rPr>
                          <w:color w:val="002060"/>
                        </w:rPr>
                        <w:t>Uczniowie mają zagwarantowany bezpłatny dojazd do szkoły komunikacją miejską lub transportem finansowanym przez gminę.</w:t>
                      </w:r>
                    </w:p>
                    <w:p w:rsidR="00935FF5" w:rsidRPr="00935FF5" w:rsidRDefault="00935FF5" w:rsidP="004049B8">
                      <w:pPr>
                        <w:pStyle w:val="Bezodstpw"/>
                        <w:rPr>
                          <w:color w:val="002060"/>
                        </w:rPr>
                      </w:pPr>
                      <w:r w:rsidRPr="00935FF5">
                        <w:rPr>
                          <w:noProof/>
                          <w:color w:val="002060"/>
                          <w:lang w:eastAsia="pl-PL"/>
                        </w:rPr>
                        <w:drawing>
                          <wp:inline distT="0" distB="0" distL="0" distR="0">
                            <wp:extent cx="2381292" cy="1362684"/>
                            <wp:effectExtent l="19050" t="0" r="0" b="0"/>
                            <wp:docPr id="32" name="Obraz 29" descr="m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4517" cy="1364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FF5" w:rsidRPr="00935FF5" w:rsidRDefault="00935FF5" w:rsidP="004049B8">
                      <w:pPr>
                        <w:pStyle w:val="Bezodstpw"/>
                        <w:rPr>
                          <w:color w:val="002060"/>
                        </w:rPr>
                      </w:pPr>
                    </w:p>
                    <w:p w:rsidR="004049B8" w:rsidRPr="00935FF5" w:rsidRDefault="004049B8" w:rsidP="00935FF5">
                      <w:pPr>
                        <w:pStyle w:val="Bezodstpw"/>
                        <w:rPr>
                          <w:color w:val="002060"/>
                        </w:rPr>
                      </w:pPr>
                      <w:r w:rsidRPr="005A69CE">
                        <w:rPr>
                          <w:b/>
                          <w:color w:val="002060"/>
                        </w:rPr>
                        <w:t>Nasza placówka ma dobre połączenie komunikacyjne. Można dojechać tramwajami</w:t>
                      </w:r>
                      <w:r w:rsidRPr="00935FF5">
                        <w:rPr>
                          <w:color w:val="002060"/>
                        </w:rPr>
                        <w:t xml:space="preserve"> </w:t>
                      </w:r>
                      <w:r w:rsidRPr="005A69CE">
                        <w:rPr>
                          <w:b/>
                          <w:color w:val="002060"/>
                        </w:rPr>
                        <w:t>linii 6, 11, 19, 33, 47 lub autobusami linii 22,</w:t>
                      </w:r>
                      <w:r w:rsidRPr="00935FF5">
                        <w:rPr>
                          <w:color w:val="002060"/>
                        </w:rPr>
                        <w:t xml:space="preserve"> </w:t>
                      </w:r>
                      <w:r w:rsidRPr="005A69CE">
                        <w:rPr>
                          <w:b/>
                          <w:color w:val="002060"/>
                        </w:rPr>
                        <w:t>92, 98, 165</w:t>
                      </w:r>
                    </w:p>
                    <w:p w:rsidR="004049B8" w:rsidRPr="004049B8" w:rsidRDefault="004049B8" w:rsidP="004049B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996">
        <w:br w:type="column"/>
      </w:r>
      <w:r w:rsidR="00AB2996">
        <w:br w:type="column"/>
      </w:r>
      <w:r w:rsidR="00AB2996">
        <w:br w:type="column"/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-2540</wp:posOffset>
                </wp:positionV>
                <wp:extent cx="2810510" cy="6468110"/>
                <wp:effectExtent l="0" t="0" r="635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:rsidR="00F84915" w:rsidRPr="00EC3790" w:rsidRDefault="00F84915" w:rsidP="00F84915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379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OFERTA SZKOŁY</w:t>
                            </w:r>
                          </w:p>
                          <w:p w:rsidR="00F84915" w:rsidRPr="00EC3790" w:rsidRDefault="00F84915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  <w:szCs w:val="18"/>
                              </w:rPr>
                              <w:t>Kierujemy  naszą ofertę do uczniów z </w:t>
                            </w:r>
                            <w:r w:rsidRPr="00EC3790">
                              <w:rPr>
                                <w:color w:val="002060"/>
                              </w:rPr>
                              <w:t>orzeczeniem o potrzebie kształcenia specjalnego.</w:t>
                            </w:r>
                          </w:p>
                          <w:p w:rsidR="008C01A8" w:rsidRPr="00EC3790" w:rsidRDefault="008C01A8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F84915" w:rsidRPr="00EC3790" w:rsidRDefault="00F84915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Program nauczania dostosowujemy do indywidualnych możliwości uczniów.</w:t>
                            </w:r>
                          </w:p>
                          <w:p w:rsidR="00F84915" w:rsidRPr="00EC3790" w:rsidRDefault="00F84915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Zapewniamy bezpłatne podręczniki i zeszyty ćwiczeń.</w:t>
                            </w:r>
                          </w:p>
                          <w:p w:rsidR="008C01A8" w:rsidRPr="00EC3790" w:rsidRDefault="008C01A8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F84915" w:rsidRPr="00EC3790" w:rsidRDefault="00D72FE5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Klasy liczą do </w:t>
                            </w:r>
                            <w:r w:rsidR="00F84915" w:rsidRPr="00EC3790">
                              <w:rPr>
                                <w:color w:val="002060"/>
                              </w:rPr>
                              <w:t xml:space="preserve">6 uczniów. </w:t>
                            </w:r>
                          </w:p>
                          <w:p w:rsidR="00F84915" w:rsidRPr="00EC3790" w:rsidRDefault="00F84915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Zapewniamy profesjonalną opiekę i specjalistyczną pomoc: psychologa, pedagoga szkolnego, logopedy, wykwalifikowanej kadry pedagogów specjalnych oraz higienistki szkolnej.</w:t>
                            </w:r>
                          </w:p>
                          <w:p w:rsidR="008C01A8" w:rsidRPr="00EC3790" w:rsidRDefault="008C01A8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F84915" w:rsidRPr="00EC3790" w:rsidRDefault="00834521" w:rsidP="008C01A8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U</w:t>
                            </w:r>
                            <w:r w:rsidR="00F84915" w:rsidRPr="00EC3790">
                              <w:rPr>
                                <w:color w:val="002060"/>
                              </w:rPr>
                              <w:t>czniowie objęci są dodatkową pomocą w formie zajęć:</w:t>
                            </w:r>
                          </w:p>
                          <w:p w:rsidR="00F84915" w:rsidRPr="00EC3790" w:rsidRDefault="00F84915" w:rsidP="008C01A8">
                            <w:pPr>
                              <w:pStyle w:val="Bezodstpw"/>
                              <w:numPr>
                                <w:ilvl w:val="0"/>
                                <w:numId w:val="3"/>
                              </w:numPr>
                              <w:rPr>
                                <w:color w:val="002060"/>
                              </w:rPr>
                            </w:pPr>
                            <w:proofErr w:type="spellStart"/>
                            <w:r w:rsidRPr="00EC3790">
                              <w:rPr>
                                <w:color w:val="002060"/>
                              </w:rPr>
                              <w:t>korekcyjno</w:t>
                            </w:r>
                            <w:proofErr w:type="spellEnd"/>
                            <w:r w:rsidRPr="00EC3790">
                              <w:rPr>
                                <w:color w:val="002060"/>
                              </w:rPr>
                              <w:t xml:space="preserve"> - kompensacyjnych,</w:t>
                            </w:r>
                          </w:p>
                          <w:p w:rsidR="00F84915" w:rsidRPr="00500C56" w:rsidRDefault="00F84915" w:rsidP="00500C56">
                            <w:pPr>
                              <w:pStyle w:val="Bezodstpw"/>
                              <w:numPr>
                                <w:ilvl w:val="0"/>
                                <w:numId w:val="3"/>
                              </w:numPr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logopedycznych,</w:t>
                            </w:r>
                          </w:p>
                          <w:p w:rsidR="0098789A" w:rsidRPr="00EC3790" w:rsidRDefault="00F84915" w:rsidP="0098789A">
                            <w:pPr>
                              <w:pStyle w:val="Bezodstpw"/>
                              <w:numPr>
                                <w:ilvl w:val="0"/>
                                <w:numId w:val="3"/>
                              </w:numPr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gimnastyki korekcyjnej.</w:t>
                            </w:r>
                          </w:p>
                          <w:p w:rsidR="0098789A" w:rsidRPr="00EC3790" w:rsidRDefault="0098789A" w:rsidP="0098789A">
                            <w:pPr>
                              <w:pStyle w:val="Bezodstpw"/>
                              <w:numPr>
                                <w:ilvl w:val="0"/>
                                <w:numId w:val="3"/>
                              </w:numPr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 xml:space="preserve">terapii EEG </w:t>
                            </w:r>
                            <w:proofErr w:type="spellStart"/>
                            <w:r w:rsidRPr="00EC3790">
                              <w:rPr>
                                <w:color w:val="002060"/>
                              </w:rPr>
                              <w:t>Biofeedback</w:t>
                            </w:r>
                            <w:proofErr w:type="spellEnd"/>
                            <w:r w:rsidRPr="00EC3790">
                              <w:rPr>
                                <w:color w:val="002060"/>
                              </w:rPr>
                              <w:t>,</w:t>
                            </w:r>
                          </w:p>
                          <w:p w:rsidR="008C01A8" w:rsidRPr="00F84915" w:rsidRDefault="0098789A" w:rsidP="0098789A">
                            <w:pPr>
                              <w:pStyle w:val="Bezodstpw"/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10196" cy="1582648"/>
                                  <wp:effectExtent l="19050" t="0" r="4354" b="0"/>
                                  <wp:docPr id="12" name="Obraz 11" descr="sebasti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bastian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0081" cy="159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4521" w:rsidRDefault="00834521" w:rsidP="00BF2833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500C56" w:rsidRDefault="00500C56" w:rsidP="00BF2833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500C56" w:rsidRDefault="00500C56" w:rsidP="00BF2833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BF2833" w:rsidRDefault="00BF2833" w:rsidP="00BF2833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BF2833">
                              <w:rPr>
                                <w:color w:val="002060"/>
                              </w:rPr>
                              <w:t>Uczniom zapewniamy opiekę oraz atrakcyjne zajęcia w świetlicy szkolnej, w godzinach od 7</w:t>
                            </w:r>
                            <w:r w:rsidR="007B58AB">
                              <w:rPr>
                                <w:color w:val="002060"/>
                              </w:rPr>
                              <w:t>.</w:t>
                            </w:r>
                            <w:r w:rsidRPr="00BF2833">
                              <w:rPr>
                                <w:color w:val="002060"/>
                              </w:rPr>
                              <w:t>00 do 15</w:t>
                            </w:r>
                            <w:r w:rsidR="007B58AB">
                              <w:rPr>
                                <w:color w:val="002060"/>
                              </w:rPr>
                              <w:t>.</w:t>
                            </w:r>
                            <w:r w:rsidRPr="00BF2833">
                              <w:rPr>
                                <w:color w:val="002060"/>
                              </w:rPr>
                              <w:t>30. Szkoła zapewnia smaczne posiłki w formie śniadań i obiadów. Współpracujemy w tym zakresie z OPS</w:t>
                            </w:r>
                          </w:p>
                          <w:p w:rsidR="007B58AB" w:rsidRPr="00BF2833" w:rsidRDefault="007B58AB" w:rsidP="00BF2833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8C01A8" w:rsidRPr="00EC3790" w:rsidRDefault="00F84915" w:rsidP="0098789A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Umożliwiamy rozwój zainteresowań i pasji.</w:t>
                            </w:r>
                          </w:p>
                          <w:p w:rsidR="008C01A8" w:rsidRDefault="00500C56" w:rsidP="008C01A8">
                            <w:pPr>
                              <w:pStyle w:val="Bezodstpw"/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40965" cy="1485265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5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965" cy="1485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01A8" w:rsidRPr="00EC3790" w:rsidRDefault="00F84915" w:rsidP="0098789A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Proponujemy bogatą ofertę zajęć</w:t>
                            </w:r>
                          </w:p>
                          <w:p w:rsidR="00F84915" w:rsidRPr="00EC3790" w:rsidRDefault="00F84915" w:rsidP="0098789A">
                            <w:pPr>
                              <w:pStyle w:val="Bezodstpw"/>
                              <w:jc w:val="center"/>
                              <w:rPr>
                                <w:color w:val="002060"/>
                              </w:rPr>
                            </w:pPr>
                            <w:r w:rsidRPr="00EC3790">
                              <w:rPr>
                                <w:color w:val="002060"/>
                              </w:rPr>
                              <w:t>pozalekcyjnych: artystycznych, sportowych, rekreacyjnych, komputerowych</w:t>
                            </w:r>
                          </w:p>
                          <w:p w:rsidR="004C576F" w:rsidRDefault="00500C56" w:rsidP="0098789A">
                            <w:pPr>
                              <w:pStyle w:val="Bezodstpw"/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40965" cy="1552575"/>
                                  <wp:effectExtent l="0" t="0" r="0" b="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427"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096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387F" w:rsidRDefault="003B387F" w:rsidP="003B387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INFORMACJI O SZKOLE UDZIELA</w:t>
                            </w:r>
                          </w:p>
                          <w:p w:rsidR="003B387F" w:rsidRPr="00C22BFD" w:rsidRDefault="003B387F" w:rsidP="003B387F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22BF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SEKRETARIAT SZKOŁY </w:t>
                            </w:r>
                          </w:p>
                          <w:p w:rsidR="00EC3790" w:rsidRPr="00C22BFD" w:rsidRDefault="003B387F" w:rsidP="003B38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BF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w  godz. 8 </w:t>
                            </w:r>
                            <w:r w:rsidRPr="00C22BFD">
                              <w:rPr>
                                <w:b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 xml:space="preserve">00  </w:t>
                            </w:r>
                            <w:r w:rsidRPr="00C22BF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 15</w:t>
                            </w:r>
                            <w:r w:rsidRPr="00C22BFD">
                              <w:rPr>
                                <w:b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00</w:t>
                            </w:r>
                            <w:r w:rsidRPr="00C22BFD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C3790" w:rsidRPr="00EC3790" w:rsidRDefault="00EC3790" w:rsidP="00EC3790">
                            <w:pPr>
                              <w:pStyle w:val="Bezodstpw"/>
                            </w:pPr>
                          </w:p>
                          <w:p w:rsidR="00EC3790" w:rsidRPr="00EC3790" w:rsidRDefault="00EC3790" w:rsidP="00EC379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.85pt;margin-top:-.2pt;width:221.3pt;height:5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hvtQ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" filled="f" stroked="f" strokeweight="0">
                <v:textbox style="mso-next-textbox:#Text Box 6">
                  <w:txbxContent>
                    <w:p w:rsidR="00F84915" w:rsidRPr="00EC3790" w:rsidRDefault="00F84915" w:rsidP="00F84915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C3790">
                        <w:rPr>
                          <w:b/>
                          <w:color w:val="002060"/>
                          <w:sz w:val="24"/>
                          <w:szCs w:val="24"/>
                        </w:rPr>
                        <w:t>OFERTA SZKOŁY</w:t>
                      </w:r>
                    </w:p>
                    <w:p w:rsidR="00F84915" w:rsidRPr="00EC3790" w:rsidRDefault="00F84915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  <w:szCs w:val="18"/>
                        </w:rPr>
                        <w:t>Kierujemy  naszą ofertę do uczniów z </w:t>
                      </w:r>
                      <w:r w:rsidRPr="00EC3790">
                        <w:rPr>
                          <w:color w:val="002060"/>
                        </w:rPr>
                        <w:t>orzeczeniem o potrzebie kształcenia specjalnego.</w:t>
                      </w:r>
                    </w:p>
                    <w:p w:rsidR="008C01A8" w:rsidRPr="00EC3790" w:rsidRDefault="008C01A8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F84915" w:rsidRPr="00EC3790" w:rsidRDefault="00F84915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Program nauczania dostosowujemy do indywidualnych możliwości uczniów.</w:t>
                      </w:r>
                    </w:p>
                    <w:p w:rsidR="00F84915" w:rsidRPr="00EC3790" w:rsidRDefault="00F84915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Zapewniamy bezpłatne podręczniki i zeszyty ćwiczeń.</w:t>
                      </w:r>
                    </w:p>
                    <w:p w:rsidR="008C01A8" w:rsidRPr="00EC3790" w:rsidRDefault="008C01A8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F84915" w:rsidRPr="00EC3790" w:rsidRDefault="00D72FE5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Klasy liczą do </w:t>
                      </w:r>
                      <w:r w:rsidR="00F84915" w:rsidRPr="00EC3790">
                        <w:rPr>
                          <w:color w:val="002060"/>
                        </w:rPr>
                        <w:t xml:space="preserve">6 uczniów. </w:t>
                      </w:r>
                    </w:p>
                    <w:p w:rsidR="00F84915" w:rsidRPr="00EC3790" w:rsidRDefault="00F84915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Zapewniamy profesjonalną opiekę i specjalistyczną pomoc: psychologa, pedagoga szkolnego, logopedy, wykwalifikowanej kadry pedagogów specjalnych oraz higienistki szkolnej.</w:t>
                      </w:r>
                    </w:p>
                    <w:p w:rsidR="008C01A8" w:rsidRPr="00EC3790" w:rsidRDefault="008C01A8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F84915" w:rsidRPr="00EC3790" w:rsidRDefault="00834521" w:rsidP="008C01A8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U</w:t>
                      </w:r>
                      <w:r w:rsidR="00F84915" w:rsidRPr="00EC3790">
                        <w:rPr>
                          <w:color w:val="002060"/>
                        </w:rPr>
                        <w:t>czniowie objęci są dodatkową pomocą w formie zajęć:</w:t>
                      </w:r>
                    </w:p>
                    <w:p w:rsidR="00F84915" w:rsidRPr="00EC3790" w:rsidRDefault="00F84915" w:rsidP="008C01A8">
                      <w:pPr>
                        <w:pStyle w:val="Bezodstpw"/>
                        <w:numPr>
                          <w:ilvl w:val="0"/>
                          <w:numId w:val="3"/>
                        </w:numPr>
                        <w:rPr>
                          <w:color w:val="002060"/>
                        </w:rPr>
                      </w:pPr>
                      <w:proofErr w:type="spellStart"/>
                      <w:r w:rsidRPr="00EC3790">
                        <w:rPr>
                          <w:color w:val="002060"/>
                        </w:rPr>
                        <w:t>korekcyjno</w:t>
                      </w:r>
                      <w:proofErr w:type="spellEnd"/>
                      <w:r w:rsidRPr="00EC3790">
                        <w:rPr>
                          <w:color w:val="002060"/>
                        </w:rPr>
                        <w:t xml:space="preserve"> - kompensacyjnych,</w:t>
                      </w:r>
                    </w:p>
                    <w:p w:rsidR="00F84915" w:rsidRPr="00500C56" w:rsidRDefault="00F84915" w:rsidP="00500C56">
                      <w:pPr>
                        <w:pStyle w:val="Bezodstpw"/>
                        <w:numPr>
                          <w:ilvl w:val="0"/>
                          <w:numId w:val="3"/>
                        </w:numPr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logopedycznych,</w:t>
                      </w:r>
                    </w:p>
                    <w:p w:rsidR="0098789A" w:rsidRPr="00EC3790" w:rsidRDefault="00F84915" w:rsidP="0098789A">
                      <w:pPr>
                        <w:pStyle w:val="Bezodstpw"/>
                        <w:numPr>
                          <w:ilvl w:val="0"/>
                          <w:numId w:val="3"/>
                        </w:numPr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gimnastyki korekcyjnej.</w:t>
                      </w:r>
                    </w:p>
                    <w:p w:rsidR="0098789A" w:rsidRPr="00EC3790" w:rsidRDefault="0098789A" w:rsidP="0098789A">
                      <w:pPr>
                        <w:pStyle w:val="Bezodstpw"/>
                        <w:numPr>
                          <w:ilvl w:val="0"/>
                          <w:numId w:val="3"/>
                        </w:numPr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 xml:space="preserve">terapii EEG </w:t>
                      </w:r>
                      <w:proofErr w:type="spellStart"/>
                      <w:r w:rsidRPr="00EC3790">
                        <w:rPr>
                          <w:color w:val="002060"/>
                        </w:rPr>
                        <w:t>Biofeedback</w:t>
                      </w:r>
                      <w:proofErr w:type="spellEnd"/>
                      <w:r w:rsidRPr="00EC3790">
                        <w:rPr>
                          <w:color w:val="002060"/>
                        </w:rPr>
                        <w:t>,</w:t>
                      </w:r>
                    </w:p>
                    <w:p w:rsidR="008C01A8" w:rsidRPr="00F84915" w:rsidRDefault="0098789A" w:rsidP="0098789A">
                      <w:pPr>
                        <w:pStyle w:val="Bezodstpw"/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10196" cy="1582648"/>
                            <wp:effectExtent l="19050" t="0" r="4354" b="0"/>
                            <wp:docPr id="12" name="Obraz 11" descr="sebasti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bastian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0081" cy="15975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4521" w:rsidRDefault="00834521" w:rsidP="00BF2833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500C56" w:rsidRDefault="00500C56" w:rsidP="00BF2833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500C56" w:rsidRDefault="00500C56" w:rsidP="00BF2833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BF2833" w:rsidRDefault="00BF2833" w:rsidP="00BF2833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BF2833">
                        <w:rPr>
                          <w:color w:val="002060"/>
                        </w:rPr>
                        <w:t>Uczniom zapewniamy opiekę oraz atrakcyjne zajęcia w świetlicy szkolnej, w godzinach od 7</w:t>
                      </w:r>
                      <w:r w:rsidR="007B58AB">
                        <w:rPr>
                          <w:color w:val="002060"/>
                        </w:rPr>
                        <w:t>.</w:t>
                      </w:r>
                      <w:r w:rsidRPr="00BF2833">
                        <w:rPr>
                          <w:color w:val="002060"/>
                        </w:rPr>
                        <w:t>00 do 15</w:t>
                      </w:r>
                      <w:r w:rsidR="007B58AB">
                        <w:rPr>
                          <w:color w:val="002060"/>
                        </w:rPr>
                        <w:t>.</w:t>
                      </w:r>
                      <w:r w:rsidRPr="00BF2833">
                        <w:rPr>
                          <w:color w:val="002060"/>
                        </w:rPr>
                        <w:t>30. Szkoła zapewnia smaczne posiłki w formie śniadań i obiadów. Współpracujemy w tym zakresie z OPS</w:t>
                      </w:r>
                    </w:p>
                    <w:p w:rsidR="007B58AB" w:rsidRPr="00BF2833" w:rsidRDefault="007B58AB" w:rsidP="00BF2833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</w:p>
                    <w:p w:rsidR="008C01A8" w:rsidRPr="00EC3790" w:rsidRDefault="00F84915" w:rsidP="0098789A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Umożliwiamy rozwój zainteresowań i pasji.</w:t>
                      </w:r>
                    </w:p>
                    <w:p w:rsidR="008C01A8" w:rsidRDefault="00500C56" w:rsidP="008C01A8">
                      <w:pPr>
                        <w:pStyle w:val="Bezodstpw"/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640965" cy="1485265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5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965" cy="14852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1A8" w:rsidRPr="00EC3790" w:rsidRDefault="00F84915" w:rsidP="0098789A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Proponujemy bogatą ofertę zajęć</w:t>
                      </w:r>
                    </w:p>
                    <w:p w:rsidR="00F84915" w:rsidRPr="00EC3790" w:rsidRDefault="00F84915" w:rsidP="0098789A">
                      <w:pPr>
                        <w:pStyle w:val="Bezodstpw"/>
                        <w:jc w:val="center"/>
                        <w:rPr>
                          <w:color w:val="002060"/>
                        </w:rPr>
                      </w:pPr>
                      <w:r w:rsidRPr="00EC3790">
                        <w:rPr>
                          <w:color w:val="002060"/>
                        </w:rPr>
                        <w:t>pozalekcyjnych: artystycznych, sportowych, rekreacyjnych, komputerowych</w:t>
                      </w:r>
                    </w:p>
                    <w:p w:rsidR="004C576F" w:rsidRDefault="00500C56" w:rsidP="0098789A">
                      <w:pPr>
                        <w:pStyle w:val="Bezodstpw"/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640965" cy="1552575"/>
                            <wp:effectExtent l="0" t="0" r="0" b="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8.jp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427" b="7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0965" cy="1552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387F" w:rsidRDefault="003B387F" w:rsidP="003B387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INFORMACJI O SZKOLE UDZIELA</w:t>
                      </w:r>
                    </w:p>
                    <w:p w:rsidR="003B387F" w:rsidRPr="00C22BFD" w:rsidRDefault="003B387F" w:rsidP="003B387F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22BFD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SEKRETARIAT SZKOŁY </w:t>
                      </w:r>
                    </w:p>
                    <w:p w:rsidR="00EC3790" w:rsidRPr="00C22BFD" w:rsidRDefault="003B387F" w:rsidP="003B38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BFD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w  godz. 8 </w:t>
                      </w:r>
                      <w:r w:rsidRPr="00C22BFD">
                        <w:rPr>
                          <w:b/>
                          <w:color w:val="002060"/>
                          <w:sz w:val="32"/>
                          <w:szCs w:val="32"/>
                          <w:vertAlign w:val="superscript"/>
                        </w:rPr>
                        <w:t xml:space="preserve">00  </w:t>
                      </w:r>
                      <w:r w:rsidRPr="00C22BFD">
                        <w:rPr>
                          <w:b/>
                          <w:color w:val="002060"/>
                          <w:sz w:val="32"/>
                          <w:szCs w:val="32"/>
                        </w:rPr>
                        <w:t>do 15</w:t>
                      </w:r>
                      <w:r w:rsidRPr="00C22BFD">
                        <w:rPr>
                          <w:b/>
                          <w:color w:val="002060"/>
                          <w:sz w:val="32"/>
                          <w:szCs w:val="32"/>
                          <w:vertAlign w:val="superscript"/>
                        </w:rPr>
                        <w:t>00</w:t>
                      </w:r>
                      <w:r w:rsidRPr="00C22BFD">
                        <w:rPr>
                          <w:color w:val="002060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C3790" w:rsidRPr="00EC3790" w:rsidRDefault="00EC3790" w:rsidP="00EC3790">
                      <w:pPr>
                        <w:pStyle w:val="Bezodstpw"/>
                      </w:pPr>
                    </w:p>
                    <w:p w:rsidR="00EC3790" w:rsidRPr="00EC3790" w:rsidRDefault="00EC3790" w:rsidP="00EC379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996">
        <w:br w:type="column"/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-2540</wp:posOffset>
                </wp:positionV>
                <wp:extent cx="2823845" cy="6468110"/>
                <wp:effectExtent l="635" t="0" r="4445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.4pt;margin-top:-.2pt;width:222.35pt;height:5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" filled="f" stroked="f">
                <v:textbox>
                  <w:txbxContent/>
                </v:textbox>
              </v:shape>
            </w:pict>
          </mc:Fallback>
        </mc:AlternateContent>
      </w:r>
      <w:r w:rsidR="00AB2996">
        <w:br w:type="column"/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823845" cy="6468110"/>
                <wp:effectExtent l="3810" t="0" r="127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CFC" w:rsidRPr="00C22BFD" w:rsidRDefault="00C22BFD" w:rsidP="00C22BFD">
                            <w:pPr>
                              <w:pStyle w:val="Tytu"/>
                              <w:ind w:left="142" w:hanging="142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22BF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ZESPÓŁ SZKÓŁ </w:t>
                            </w:r>
                            <w:r w:rsidR="00D41CFC" w:rsidRPr="00C22BFD">
                              <w:rPr>
                                <w:b/>
                                <w:sz w:val="44"/>
                                <w:szCs w:val="44"/>
                              </w:rPr>
                              <w:t>NR 3 W CHORZOWIE</w:t>
                            </w:r>
                          </w:p>
                          <w:p w:rsidR="00D72FE5" w:rsidRDefault="00D72FE5" w:rsidP="00DD7588">
                            <w:pPr>
                              <w:pStyle w:val="Bezodstpw"/>
                              <w:jc w:val="center"/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ZAPRASZA DO TRZYLETNIEJ</w:t>
                            </w:r>
                          </w:p>
                          <w:p w:rsidR="00D41CFC" w:rsidRDefault="00D72FE5" w:rsidP="00DD7588">
                            <w:pPr>
                              <w:pStyle w:val="Bezodstpw"/>
                              <w:jc w:val="center"/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SZKOŁY PRZYSPOSABIAJĄCEJ</w:t>
                            </w:r>
                            <w:r w:rsidR="00D41CFC" w:rsidRPr="0093694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DO PRACY</w:t>
                            </w:r>
                          </w:p>
                          <w:p w:rsidR="00D72FE5" w:rsidRPr="00C22BFD" w:rsidRDefault="00D72FE5" w:rsidP="00DD7588">
                            <w:pPr>
                              <w:pStyle w:val="Bezodstpw"/>
                              <w:jc w:val="center"/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>Absolwentów gimnazjum</w:t>
                            </w:r>
                            <w:r w:rsidR="00717397"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5582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i ósmej </w:t>
                            </w:r>
                            <w:r w:rsidR="00BD5582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>klasy</w:t>
                            </w:r>
                            <w:bookmarkStart w:id="0" w:name="_GoBack"/>
                            <w:bookmarkEnd w:id="0"/>
                            <w:r w:rsidR="00717397"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                     z niepełnosprawnością intelektualną                  </w:t>
                            </w:r>
                            <w:r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w stopniu umiarkowanym</w:t>
                            </w:r>
                          </w:p>
                          <w:p w:rsidR="00D72FE5" w:rsidRPr="00C22BFD" w:rsidRDefault="00D72FE5" w:rsidP="00DD7588">
                            <w:pPr>
                              <w:pStyle w:val="Bezodstpw"/>
                              <w:jc w:val="center"/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i znacznym oraz uczniów</w:t>
                            </w:r>
                          </w:p>
                          <w:p w:rsidR="00D72FE5" w:rsidRPr="00C22BFD" w:rsidRDefault="00D72FE5" w:rsidP="00DD7588">
                            <w:pPr>
                              <w:pStyle w:val="Bezodstpw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22BFD">
                              <w:rPr>
                                <w:rFonts w:ascii="Trebuchet MS" w:hAnsi="Trebuchet M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z niepełnosprawnością sprzężoną</w:t>
                            </w:r>
                            <w:r w:rsidR="004E13ED" w:rsidRPr="00C22BFD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="004E13ED" w:rsidRPr="00C22BFD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autyzmem i zespołem Aspergera</w:t>
                            </w:r>
                            <w:r w:rsidRPr="00C22BFD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936949" w:rsidRDefault="00F84915" w:rsidP="0093694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40965" cy="1482725"/>
                                  <wp:effectExtent l="19050" t="0" r="6985" b="0"/>
                                  <wp:docPr id="3" name="Obraz 2" descr="szko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zkola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965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6949" w:rsidRPr="00C22BFD" w:rsidRDefault="00C22BFD" w:rsidP="00F84915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u</w:t>
                            </w:r>
                            <w:r w:rsidR="00936949" w:rsidRPr="00C22BF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l. 3 Maja 16</w:t>
                            </w:r>
                          </w:p>
                          <w:p w:rsidR="00936949" w:rsidRPr="00C22BFD" w:rsidRDefault="00936949" w:rsidP="00936949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2BF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41-500 Chorzów</w:t>
                            </w:r>
                          </w:p>
                          <w:p w:rsidR="00936949" w:rsidRPr="00C22BFD" w:rsidRDefault="00936949" w:rsidP="00936949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2BF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Tel. 32 2410 337</w:t>
                            </w:r>
                          </w:p>
                          <w:p w:rsidR="00936949" w:rsidRPr="00C22BFD" w:rsidRDefault="00936949" w:rsidP="00936949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2BF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24" w:history="1">
                              <w:r w:rsidR="00DD7588" w:rsidRPr="00C22BFD">
                                <w:rPr>
                                  <w:rStyle w:val="Hipercze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zsschorzow@o2.pl</w:t>
                              </w:r>
                            </w:hyperlink>
                          </w:p>
                          <w:p w:rsidR="00DD7588" w:rsidRDefault="00DD7588" w:rsidP="00936949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DD7588" w:rsidRPr="00936949" w:rsidRDefault="00DD7588" w:rsidP="00936949">
                            <w:pPr>
                              <w:pStyle w:val="Bezodstpw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936949" w:rsidRPr="00D41CFC" w:rsidRDefault="00D72FE5" w:rsidP="0093694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40965" cy="1485265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965" cy="148526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6949" w:rsidRDefault="00936949" w:rsidP="00936949">
                            <w:pPr>
                              <w:pStyle w:val="Nagwek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.2pt;margin-top:-.2pt;width:222.35pt;height:50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YS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" filled="f" stroked="f">
                <v:textbox>
                  <w:txbxContent>
                    <w:p w:rsidR="00D41CFC" w:rsidRPr="00C22BFD" w:rsidRDefault="00C22BFD" w:rsidP="00C22BFD">
                      <w:pPr>
                        <w:pStyle w:val="Tytu"/>
                        <w:ind w:left="142" w:hanging="142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22BFD">
                        <w:rPr>
                          <w:b/>
                          <w:sz w:val="44"/>
                          <w:szCs w:val="44"/>
                        </w:rPr>
                        <w:t xml:space="preserve">ZESPÓŁ SZKÓŁ </w:t>
                      </w:r>
                      <w:r w:rsidR="00D41CFC" w:rsidRPr="00C22BFD">
                        <w:rPr>
                          <w:b/>
                          <w:sz w:val="44"/>
                          <w:szCs w:val="44"/>
                        </w:rPr>
                        <w:t>NR 3 W CHORZOWIE</w:t>
                      </w:r>
                    </w:p>
                    <w:p w:rsidR="00D72FE5" w:rsidRDefault="00D72FE5" w:rsidP="00DD7588">
                      <w:pPr>
                        <w:pStyle w:val="Bezodstpw"/>
                        <w:jc w:val="center"/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ZAPRASZA DO TRZYLETNIEJ</w:t>
                      </w:r>
                    </w:p>
                    <w:p w:rsidR="00D41CFC" w:rsidRDefault="00D72FE5" w:rsidP="00DD7588">
                      <w:pPr>
                        <w:pStyle w:val="Bezodstpw"/>
                        <w:jc w:val="center"/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SZKOŁY PRZYSPOSABIAJĄCEJ</w:t>
                      </w:r>
                      <w:r w:rsidR="00D41CFC" w:rsidRPr="0093694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DO PRACY</w:t>
                      </w:r>
                    </w:p>
                    <w:p w:rsidR="00D72FE5" w:rsidRPr="00C22BFD" w:rsidRDefault="00D72FE5" w:rsidP="00DD7588">
                      <w:pPr>
                        <w:pStyle w:val="Bezodstpw"/>
                        <w:jc w:val="center"/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</w:pPr>
                      <w:r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>Absolwentów gimnazjum</w:t>
                      </w:r>
                      <w:r w:rsidR="00717397"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BD5582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i ósmej </w:t>
                      </w:r>
                      <w:r w:rsidR="00BD5582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>klasy</w:t>
                      </w:r>
                      <w:bookmarkStart w:id="1" w:name="_GoBack"/>
                      <w:bookmarkEnd w:id="1"/>
                      <w:r w:rsidR="00717397"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                             z niepełnosprawnością intelektualną                  </w:t>
                      </w:r>
                      <w:r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 w stopniu umiarkowanym</w:t>
                      </w:r>
                    </w:p>
                    <w:p w:rsidR="00D72FE5" w:rsidRPr="00C22BFD" w:rsidRDefault="00D72FE5" w:rsidP="00DD7588">
                      <w:pPr>
                        <w:pStyle w:val="Bezodstpw"/>
                        <w:jc w:val="center"/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</w:pPr>
                      <w:r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 i znacznym oraz uczniów</w:t>
                      </w:r>
                    </w:p>
                    <w:p w:rsidR="00D72FE5" w:rsidRPr="00C22BFD" w:rsidRDefault="00D72FE5" w:rsidP="00DD7588">
                      <w:pPr>
                        <w:pStyle w:val="Bezodstpw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22BFD">
                        <w:rPr>
                          <w:rFonts w:ascii="Trebuchet MS" w:hAnsi="Trebuchet MS"/>
                          <w:color w:val="1F497D" w:themeColor="text2"/>
                          <w:sz w:val="24"/>
                          <w:szCs w:val="24"/>
                        </w:rPr>
                        <w:t xml:space="preserve"> z niepełnosprawnością sprzężoną</w:t>
                      </w:r>
                      <w:r w:rsidR="004E13ED" w:rsidRPr="00C22BFD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, </w:t>
                      </w:r>
                      <w:r w:rsidR="004E13ED" w:rsidRPr="00C22BFD">
                        <w:rPr>
                          <w:color w:val="1F497D" w:themeColor="text2"/>
                          <w:sz w:val="28"/>
                          <w:szCs w:val="28"/>
                        </w:rPr>
                        <w:t>autyzmem i zespołem Aspergera</w:t>
                      </w:r>
                      <w:r w:rsidRPr="00C22BFD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936949" w:rsidRDefault="00F84915" w:rsidP="0093694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640965" cy="1482725"/>
                            <wp:effectExtent l="19050" t="0" r="6985" b="0"/>
                            <wp:docPr id="3" name="Obraz 2" descr="szko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zkola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965" cy="1482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6949" w:rsidRPr="00C22BFD" w:rsidRDefault="00C22BFD" w:rsidP="00F84915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u</w:t>
                      </w:r>
                      <w:r w:rsidR="00936949" w:rsidRPr="00C22BFD">
                        <w:rPr>
                          <w:b/>
                          <w:color w:val="002060"/>
                          <w:sz w:val="28"/>
                          <w:szCs w:val="28"/>
                        </w:rPr>
                        <w:t>l. 3 Maja 16</w:t>
                      </w:r>
                    </w:p>
                    <w:p w:rsidR="00936949" w:rsidRPr="00C22BFD" w:rsidRDefault="00936949" w:rsidP="00936949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22BFD">
                        <w:rPr>
                          <w:b/>
                          <w:color w:val="002060"/>
                          <w:sz w:val="28"/>
                          <w:szCs w:val="28"/>
                        </w:rPr>
                        <w:t>41-500 Chorzów</w:t>
                      </w:r>
                    </w:p>
                    <w:p w:rsidR="00936949" w:rsidRPr="00C22BFD" w:rsidRDefault="00936949" w:rsidP="00936949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22BFD">
                        <w:rPr>
                          <w:b/>
                          <w:color w:val="002060"/>
                          <w:sz w:val="28"/>
                          <w:szCs w:val="28"/>
                        </w:rPr>
                        <w:t>Tel. 32 2410 337</w:t>
                      </w:r>
                    </w:p>
                    <w:p w:rsidR="00936949" w:rsidRPr="00C22BFD" w:rsidRDefault="00936949" w:rsidP="00936949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22BFD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e-mail: </w:t>
                      </w:r>
                      <w:hyperlink r:id="rId26" w:history="1">
                        <w:r w:rsidR="00DD7588" w:rsidRPr="00C22BFD">
                          <w:rPr>
                            <w:rStyle w:val="Hipercze"/>
                            <w:b/>
                            <w:color w:val="002060"/>
                            <w:sz w:val="28"/>
                            <w:szCs w:val="28"/>
                          </w:rPr>
                          <w:t>zsschorzow@o2.pl</w:t>
                        </w:r>
                      </w:hyperlink>
                    </w:p>
                    <w:p w:rsidR="00DD7588" w:rsidRDefault="00DD7588" w:rsidP="00936949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DD7588" w:rsidRPr="00936949" w:rsidRDefault="00DD7588" w:rsidP="00936949">
                      <w:pPr>
                        <w:pStyle w:val="Bezodstpw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936949" w:rsidRPr="00D41CFC" w:rsidRDefault="00D72FE5" w:rsidP="0093694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640965" cy="1485265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965" cy="14852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6949" w:rsidRDefault="00936949" w:rsidP="00936949">
                      <w:pPr>
                        <w:pStyle w:val="Nagwek1"/>
                      </w:pPr>
                    </w:p>
                  </w:txbxContent>
                </v:textbox>
              </v:shape>
            </w:pict>
          </mc:Fallback>
        </mc:AlternateContent>
      </w:r>
    </w:p>
    <w:p w:rsidR="00936949" w:rsidRDefault="00936949"/>
    <w:p w:rsidR="00936949" w:rsidRDefault="00936949"/>
    <w:p w:rsidR="00936949" w:rsidRDefault="00936949"/>
    <w:p w:rsidR="00936949" w:rsidRDefault="00936949"/>
    <w:p w:rsidR="00936949" w:rsidRDefault="00936949"/>
    <w:p w:rsidR="00936949" w:rsidRDefault="00936949"/>
    <w:p w:rsidR="00936949" w:rsidRDefault="00936949"/>
    <w:p w:rsidR="00936949" w:rsidRPr="00936949" w:rsidRDefault="00936949" w:rsidP="00936949"/>
    <w:sectPr w:rsidR="00936949" w:rsidRPr="00936949" w:rsidSect="00AB299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851" w:right="851" w:bottom="851" w:left="851" w:header="709" w:footer="709" w:gutter="0"/>
      <w:cols w:num="3" w:space="90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4F5" w:rsidRDefault="009C24F5" w:rsidP="00BE72AA">
      <w:pPr>
        <w:spacing w:after="0" w:line="240" w:lineRule="auto"/>
      </w:pPr>
      <w:r>
        <w:separator/>
      </w:r>
    </w:p>
  </w:endnote>
  <w:endnote w:type="continuationSeparator" w:id="0">
    <w:p w:rsidR="009C24F5" w:rsidRDefault="009C24F5" w:rsidP="00BE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7A" w:rsidRDefault="0000547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7A" w:rsidRDefault="0000547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7A" w:rsidRDefault="000054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4F5" w:rsidRDefault="009C24F5" w:rsidP="00BE72AA">
      <w:pPr>
        <w:spacing w:after="0" w:line="240" w:lineRule="auto"/>
      </w:pPr>
      <w:r>
        <w:separator/>
      </w:r>
    </w:p>
  </w:footnote>
  <w:footnote w:type="continuationSeparator" w:id="0">
    <w:p w:rsidR="009C24F5" w:rsidRDefault="009C24F5" w:rsidP="00BE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DF" w:rsidRDefault="009C24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201" o:spid="_x0000_s2062" type="#_x0000_t75" style="position:absolute;margin-left:0;margin-top:0;width:873pt;height:750.35pt;z-index:-251657216;mso-position-horizontal:center;mso-position-horizontal-relative:margin;mso-position-vertical:center;mso-position-vertical-relative:margin" o:allowincell="f">
          <v:imagedata r:id="rId1" o:title="fala ni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DF" w:rsidRDefault="009C24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202" o:spid="_x0000_s2063" type="#_x0000_t75" style="position:absolute;margin-left:0;margin-top:0;width:873pt;height:750.35pt;z-index:-251656192;mso-position-horizontal:center;mso-position-horizontal-relative:margin;mso-position-vertical:center;mso-position-vertical-relative:margin" o:allowincell="f">
          <v:imagedata r:id="rId1" o:title="fala nie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DF" w:rsidRDefault="009C24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200" o:spid="_x0000_s2061" type="#_x0000_t75" style="position:absolute;margin-left:0;margin-top:0;width:873pt;height:750.35pt;z-index:-251658240;mso-position-horizontal:center;mso-position-horizontal-relative:margin;mso-position-vertical:center;mso-position-vertical-relative:margin" o:allowincell="f">
          <v:imagedata r:id="rId1" o:title="fala nie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647A0"/>
    <w:multiLevelType w:val="hybridMultilevel"/>
    <w:tmpl w:val="2188EA88"/>
    <w:lvl w:ilvl="0" w:tplc="E7E60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76B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14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92C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6C6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C00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50F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A67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3A5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1A3322"/>
    <w:multiLevelType w:val="hybridMultilevel"/>
    <w:tmpl w:val="ABFA0F44"/>
    <w:lvl w:ilvl="0" w:tplc="094AB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267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BCA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587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50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249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88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65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0E0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F22051"/>
    <w:multiLevelType w:val="hybridMultilevel"/>
    <w:tmpl w:val="E5BE456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93DD9"/>
    <w:multiLevelType w:val="hybridMultilevel"/>
    <w:tmpl w:val="DE723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C59F1"/>
    <w:multiLevelType w:val="hybridMultilevel"/>
    <w:tmpl w:val="8B547E1A"/>
    <w:lvl w:ilvl="0" w:tplc="40DA6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AB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0A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AA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342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C45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A4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DEF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5EE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7B9511E"/>
    <w:multiLevelType w:val="hybridMultilevel"/>
    <w:tmpl w:val="5D68E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7D"/>
    <w:rsid w:val="0000547A"/>
    <w:rsid w:val="000D1E69"/>
    <w:rsid w:val="00155A16"/>
    <w:rsid w:val="0016296C"/>
    <w:rsid w:val="00254C08"/>
    <w:rsid w:val="00277FE7"/>
    <w:rsid w:val="002B1D7D"/>
    <w:rsid w:val="0031681A"/>
    <w:rsid w:val="00346FAD"/>
    <w:rsid w:val="003773A5"/>
    <w:rsid w:val="003A1916"/>
    <w:rsid w:val="003B387F"/>
    <w:rsid w:val="004049B8"/>
    <w:rsid w:val="004C3BD5"/>
    <w:rsid w:val="004C576F"/>
    <w:rsid w:val="004E13ED"/>
    <w:rsid w:val="00500C56"/>
    <w:rsid w:val="00531BD2"/>
    <w:rsid w:val="00536D18"/>
    <w:rsid w:val="00561C17"/>
    <w:rsid w:val="005815BF"/>
    <w:rsid w:val="005A69CE"/>
    <w:rsid w:val="005B6292"/>
    <w:rsid w:val="006137AE"/>
    <w:rsid w:val="0066684B"/>
    <w:rsid w:val="00695079"/>
    <w:rsid w:val="006C2FE3"/>
    <w:rsid w:val="00717397"/>
    <w:rsid w:val="007B58AB"/>
    <w:rsid w:val="008019A7"/>
    <w:rsid w:val="00834521"/>
    <w:rsid w:val="008460D6"/>
    <w:rsid w:val="008C01A8"/>
    <w:rsid w:val="00901A84"/>
    <w:rsid w:val="0093546A"/>
    <w:rsid w:val="00935FF5"/>
    <w:rsid w:val="00936949"/>
    <w:rsid w:val="0098789A"/>
    <w:rsid w:val="009C24F5"/>
    <w:rsid w:val="009D7426"/>
    <w:rsid w:val="00A06675"/>
    <w:rsid w:val="00AA7A91"/>
    <w:rsid w:val="00AB2996"/>
    <w:rsid w:val="00AD7935"/>
    <w:rsid w:val="00B87330"/>
    <w:rsid w:val="00BD5582"/>
    <w:rsid w:val="00BE72AA"/>
    <w:rsid w:val="00BF01D8"/>
    <w:rsid w:val="00BF2833"/>
    <w:rsid w:val="00C22BFD"/>
    <w:rsid w:val="00D04FD4"/>
    <w:rsid w:val="00D41CFC"/>
    <w:rsid w:val="00D72FE5"/>
    <w:rsid w:val="00DD7588"/>
    <w:rsid w:val="00EC3790"/>
    <w:rsid w:val="00EC5A13"/>
    <w:rsid w:val="00EF24F0"/>
    <w:rsid w:val="00F27EDF"/>
    <w:rsid w:val="00F8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725AF272-29D6-4E52-A438-83B13AE6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4F0"/>
  </w:style>
  <w:style w:type="paragraph" w:styleId="Nagwek1">
    <w:name w:val="heading 1"/>
    <w:basedOn w:val="Normalny"/>
    <w:next w:val="Normalny"/>
    <w:link w:val="Nagwek1Znak"/>
    <w:uiPriority w:val="9"/>
    <w:qFormat/>
    <w:rsid w:val="009369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E7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E72AA"/>
  </w:style>
  <w:style w:type="paragraph" w:styleId="Stopka">
    <w:name w:val="footer"/>
    <w:basedOn w:val="Normalny"/>
    <w:link w:val="StopkaZnak"/>
    <w:uiPriority w:val="99"/>
    <w:semiHidden/>
    <w:unhideWhenUsed/>
    <w:rsid w:val="00BE7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E72AA"/>
  </w:style>
  <w:style w:type="paragraph" w:styleId="Bezodstpw">
    <w:name w:val="No Spacing"/>
    <w:uiPriority w:val="1"/>
    <w:qFormat/>
    <w:rsid w:val="00D41CFC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D41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41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C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369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F84915"/>
    <w:pPr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D75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2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5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4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9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g"/><Relationship Id="rId18" Type="http://schemas.openxmlformats.org/officeDocument/2006/relationships/image" Target="media/image6.jpeg"/><Relationship Id="rId26" Type="http://schemas.openxmlformats.org/officeDocument/2006/relationships/hyperlink" Target="mailto:zsschorzow@o2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0.jpeg"/><Relationship Id="rId25" Type="http://schemas.openxmlformats.org/officeDocument/2006/relationships/image" Target="media/image11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hyperlink" Target="mailto:zsschorzow@o2.p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60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9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Desktop\ulotka%20szko&#322;y\szablon1%20pe&#322;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300BE-12EB-415B-957D-213E4F6E7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szablon1 pełny.dotx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Info</cp:lastModifiedBy>
  <cp:revision>2</cp:revision>
  <cp:lastPrinted>2018-01-09T11:12:00Z</cp:lastPrinted>
  <dcterms:created xsi:type="dcterms:W3CDTF">2019-02-27T21:26:00Z</dcterms:created>
  <dcterms:modified xsi:type="dcterms:W3CDTF">2019-02-27T21:26:00Z</dcterms:modified>
</cp:coreProperties>
</file>